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6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983"/>
      </w:tblGrid>
      <w:tr w:rsidR="003D1B71" w14:paraId="65BD92AE" w14:textId="77777777" w:rsidTr="00102668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48382CA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B5108D3" wp14:editId="0E70BDB6">
                      <wp:extent cx="85725" cy="85725"/>
                      <wp:effectExtent l="0" t="0" r="9525" b="9525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258BA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5108D3" id="Oval 3" o:spid="_x0000_s1026" alt="woman's headshot" style="width:6.75pt;height:6.7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" stroked="f" strokeweight="1pt">
                      <v:fill r:id="rId11" o:title="woman's headshot" recolor="t" rotate="t" type="frame"/>
                      <v:stroke joinstyle="miter"/>
                      <v:textbox>
                        <w:txbxContent>
                          <w:p w14:paraId="2E4258BA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43D2CA4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983" w:type="dxa"/>
            <w:tcBorders>
              <w:bottom w:val="nil"/>
            </w:tcBorders>
          </w:tcPr>
          <w:p w14:paraId="09E65E55" w14:textId="10342030" w:rsidR="003D1B71" w:rsidRPr="00310F17" w:rsidRDefault="00887976" w:rsidP="00310F17">
            <w:pPr>
              <w:pStyle w:val="Title"/>
            </w:pPr>
            <w:r>
              <w:t>Michael</w:t>
            </w:r>
            <w:r w:rsidR="003D1B71" w:rsidRPr="00310F17">
              <w:br/>
            </w:r>
            <w:r>
              <w:t>E</w:t>
            </w:r>
            <w:r w:rsidR="00102668">
              <w:t>l</w:t>
            </w:r>
            <w:r>
              <w:t>yashiv</w:t>
            </w:r>
          </w:p>
        </w:tc>
      </w:tr>
      <w:tr w:rsidR="003D1B71" w14:paraId="77965098" w14:textId="77777777" w:rsidTr="00102668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4B11912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91B84A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CE7AF60C0A11400EA7E59452DED5A10F"/>
              </w:placeholder>
              <w:temporary/>
              <w:showingPlcHdr/>
              <w15:appearance w15:val="hidden"/>
            </w:sdtPr>
            <w:sdtEndPr/>
            <w:sdtContent>
              <w:p w14:paraId="7FBDE970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33B172E9" w14:textId="45A982BF" w:rsidR="003D1B71" w:rsidRPr="00740017" w:rsidRDefault="00887976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Aug2008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Feb2020</w:t>
            </w:r>
          </w:p>
          <w:p w14:paraId="39922CFC" w14:textId="24670C66" w:rsidR="003D1B71" w:rsidRPr="00740017" w:rsidRDefault="00887976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Dentist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Private Practice</w:t>
            </w:r>
          </w:p>
          <w:p w14:paraId="0896BFF8" w14:textId="6CCCE789" w:rsidR="003D1B71" w:rsidRPr="00740017" w:rsidRDefault="00ED41D9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2015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2020</w:t>
            </w:r>
          </w:p>
          <w:p w14:paraId="1A4F528E" w14:textId="4D029C0A" w:rsidR="003D1B71" w:rsidRPr="00740017" w:rsidRDefault="00ED41D9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Prosthetic dentistry at Hain </w:t>
            </w:r>
            <w:proofErr w:type="spellStart"/>
            <w:r>
              <w:rPr>
                <w:rFonts w:ascii="Calibri" w:hAnsi="Calibri" w:cs="Calibri"/>
              </w:rPr>
              <w:t>Sheeba</w:t>
            </w:r>
            <w:proofErr w:type="spellEnd"/>
            <w:r>
              <w:rPr>
                <w:rFonts w:ascii="Calibri" w:hAnsi="Calibri" w:cs="Calibri"/>
              </w:rPr>
              <w:t xml:space="preserve"> Tel </w:t>
            </w:r>
            <w:proofErr w:type="spellStart"/>
            <w:r>
              <w:rPr>
                <w:rFonts w:ascii="Calibri" w:hAnsi="Calibri" w:cs="Calibri"/>
              </w:rPr>
              <w:t>Hashomer</w:t>
            </w:r>
            <w:proofErr w:type="spellEnd"/>
            <w:r>
              <w:rPr>
                <w:rFonts w:ascii="Calibri" w:hAnsi="Calibri" w:cs="Calibri"/>
              </w:rPr>
              <w:t xml:space="preserve"> hospital</w:t>
            </w:r>
          </w:p>
          <w:p w14:paraId="701ED3AC" w14:textId="4EA5922E" w:rsidR="003D1B71" w:rsidRDefault="00ED41D9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Medical director at a private dental clinic </w:t>
            </w:r>
          </w:p>
          <w:p w14:paraId="40E5C627" w14:textId="49EF9F08" w:rsidR="00ED41D9" w:rsidRDefault="00ED41D9" w:rsidP="00AC6C7E">
            <w:pPr>
              <w:rPr>
                <w:rFonts w:ascii="Calibri" w:hAnsi="Calibri" w:cs="Calibri"/>
              </w:rPr>
            </w:pPr>
          </w:p>
          <w:p w14:paraId="08B4E015" w14:textId="5FF31325" w:rsidR="00ED41D9" w:rsidRDefault="00977217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</w:t>
            </w:r>
            <w:r w:rsidR="00ED41D9">
              <w:rPr>
                <w:rFonts w:ascii="Calibri" w:hAnsi="Calibri" w:cs="Calibri"/>
              </w:rPr>
              <w:t xml:space="preserve"> 2020 –</w:t>
            </w:r>
          </w:p>
          <w:p w14:paraId="64B0C617" w14:textId="3C758236" w:rsidR="00ED41D9" w:rsidRDefault="00ED41D9" w:rsidP="00ED41D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Football Intermediary </w:t>
            </w:r>
          </w:p>
          <w:p w14:paraId="4A44E02A" w14:textId="3F6FBB69" w:rsidR="00ED41D9" w:rsidRPr="00740017" w:rsidRDefault="00ED41D9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 registration IMS 004784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943309B224F4BD4BBCEB02CE6AD9822"/>
              </w:placeholder>
              <w:temporary/>
              <w:showingPlcHdr/>
              <w15:appearance w15:val="hidden"/>
            </w:sdtPr>
            <w:sdtEndPr/>
            <w:sdtContent>
              <w:p w14:paraId="69AB4F43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6C0CBF30" w14:textId="21C47B40" w:rsidR="003D1B71" w:rsidRPr="00740017" w:rsidRDefault="00ED41D9" w:rsidP="00353B60">
            <w:pPr>
              <w:pStyle w:val="SchoolName"/>
            </w:pPr>
            <w:r>
              <w:t>KMU</w:t>
            </w:r>
            <w:r w:rsidR="003D1B71" w:rsidRPr="00740017">
              <w:t xml:space="preserve">, </w:t>
            </w:r>
            <w:r>
              <w:t>Kaunas Lithuania</w:t>
            </w:r>
          </w:p>
          <w:p w14:paraId="400F8C53" w14:textId="724A5228" w:rsidR="003D1B71" w:rsidRDefault="00ED41D9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Dental Faculty 2003-2008- Medical degree at dentistry</w:t>
            </w:r>
          </w:p>
          <w:p w14:paraId="283EAAEA" w14:textId="463BC797" w:rsidR="00977217" w:rsidRDefault="00977217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IFA- scouting course </w:t>
            </w:r>
            <w:proofErr w:type="gramStart"/>
            <w:r>
              <w:rPr>
                <w:rFonts w:ascii="Calibri" w:hAnsi="Calibri" w:cs="Calibri"/>
              </w:rPr>
              <w:t>may</w:t>
            </w:r>
            <w:proofErr w:type="gramEnd"/>
            <w:r>
              <w:rPr>
                <w:rFonts w:ascii="Calibri" w:hAnsi="Calibri" w:cs="Calibri"/>
              </w:rPr>
              <w:t xml:space="preserve"> 2019</w:t>
            </w:r>
          </w:p>
          <w:p w14:paraId="7E64D5CD" w14:textId="4D888B04" w:rsidR="00977217" w:rsidRDefault="00977217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FA Talent identification level 1</w:t>
            </w:r>
          </w:p>
          <w:p w14:paraId="451EB4C7" w14:textId="326BF2B2" w:rsidR="00ED41D9" w:rsidRPr="00740017" w:rsidRDefault="00ED41D9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JVA- Football Intermediary course and program</w:t>
            </w:r>
            <w:r w:rsidR="00977217">
              <w:rPr>
                <w:rFonts w:ascii="Calibri" w:hAnsi="Calibri" w:cs="Calibri"/>
              </w:rPr>
              <w:t xml:space="preserve"> -Jan 2020</w:t>
            </w:r>
          </w:p>
          <w:sdt>
            <w:sdtPr>
              <w:rPr>
                <w:rFonts w:ascii="Calibri" w:hAnsi="Calibri" w:cs="Calibri"/>
              </w:rPr>
              <w:id w:val="-494037895"/>
              <w:placeholder>
                <w:docPart w:val="8EC00B0D181846EF8720CCDC4015DD73"/>
              </w:placeholder>
              <w:temporary/>
              <w:showingPlcHdr/>
              <w15:appearance w15:val="hidden"/>
            </w:sdtPr>
            <w:sdtEndPr/>
            <w:sdtContent>
              <w:p w14:paraId="0F98E503" w14:textId="77777777"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14:paraId="078D8427" w14:textId="77777777" w:rsidTr="00102668">
        <w:trPr>
          <w:trHeight w:val="1164"/>
        </w:trPr>
        <w:tc>
          <w:tcPr>
            <w:tcW w:w="720" w:type="dxa"/>
          </w:tcPr>
          <w:p w14:paraId="5C9ED360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41FE2F7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652F67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/>
          </w:tcPr>
          <w:p w14:paraId="17C54FA7" w14:textId="77777777" w:rsidR="003D1B71" w:rsidRPr="00590471" w:rsidRDefault="003D1B71" w:rsidP="00222466"/>
        </w:tc>
      </w:tr>
      <w:tr w:rsidR="003D1B71" w14:paraId="2084EBD6" w14:textId="77777777" w:rsidTr="00102668">
        <w:trPr>
          <w:trHeight w:val="543"/>
        </w:trPr>
        <w:tc>
          <w:tcPr>
            <w:tcW w:w="720" w:type="dxa"/>
          </w:tcPr>
          <w:p w14:paraId="5B136E6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37F8C5C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61311A" wp14:editId="56A587B6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0E7E0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F387393" w14:textId="7D589195" w:rsidR="003D1B71" w:rsidRPr="00380FD1" w:rsidRDefault="00887976" w:rsidP="00380FD1">
            <w:pPr>
              <w:pStyle w:val="Information"/>
            </w:pPr>
            <w:r>
              <w:t>Howard Walk 9</w:t>
            </w:r>
          </w:p>
          <w:p w14:paraId="53B69330" w14:textId="679B708E" w:rsidR="003D1B71" w:rsidRPr="00380FD1" w:rsidRDefault="00887976" w:rsidP="00380FD1">
            <w:pPr>
              <w:pStyle w:val="Information"/>
            </w:pPr>
            <w:r>
              <w:t>London N20HB</w:t>
            </w:r>
          </w:p>
        </w:tc>
        <w:tc>
          <w:tcPr>
            <w:tcW w:w="423" w:type="dxa"/>
            <w:vMerge/>
          </w:tcPr>
          <w:p w14:paraId="1E39688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/>
          </w:tcPr>
          <w:p w14:paraId="1B6C3048" w14:textId="77777777" w:rsidR="003D1B71" w:rsidRDefault="003D1B71" w:rsidP="005801E5">
            <w:pPr>
              <w:pStyle w:val="Heading1"/>
            </w:pPr>
          </w:p>
        </w:tc>
      </w:tr>
      <w:tr w:rsidR="003D1B71" w14:paraId="7374A64C" w14:textId="77777777" w:rsidTr="00102668">
        <w:trPr>
          <w:trHeight w:val="183"/>
        </w:trPr>
        <w:tc>
          <w:tcPr>
            <w:tcW w:w="720" w:type="dxa"/>
          </w:tcPr>
          <w:p w14:paraId="265834A1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0E7CDB2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7CAEAE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/>
          </w:tcPr>
          <w:p w14:paraId="3EA24D1A" w14:textId="77777777" w:rsidR="003D1B71" w:rsidRDefault="003D1B71" w:rsidP="005801E5">
            <w:pPr>
              <w:pStyle w:val="Heading1"/>
            </w:pPr>
          </w:p>
        </w:tc>
      </w:tr>
      <w:tr w:rsidR="003D1B71" w14:paraId="5BAEEEB2" w14:textId="77777777" w:rsidTr="00102668">
        <w:trPr>
          <w:trHeight w:val="624"/>
        </w:trPr>
        <w:tc>
          <w:tcPr>
            <w:tcW w:w="720" w:type="dxa"/>
          </w:tcPr>
          <w:p w14:paraId="5D1CB93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FADD9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544615" wp14:editId="67115BDC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1B7FA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0136C1C" w14:textId="0771EBAF" w:rsidR="003D1B71" w:rsidRPr="00380FD1" w:rsidRDefault="00887976" w:rsidP="00380FD1">
            <w:pPr>
              <w:pStyle w:val="Information"/>
            </w:pPr>
            <w:r>
              <w:t>+447485340429</w:t>
            </w:r>
          </w:p>
        </w:tc>
        <w:tc>
          <w:tcPr>
            <w:tcW w:w="423" w:type="dxa"/>
            <w:vMerge/>
          </w:tcPr>
          <w:p w14:paraId="04270C8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/>
          </w:tcPr>
          <w:p w14:paraId="69181372" w14:textId="77777777" w:rsidR="003D1B71" w:rsidRDefault="003D1B71" w:rsidP="005801E5">
            <w:pPr>
              <w:pStyle w:val="Heading1"/>
            </w:pPr>
          </w:p>
        </w:tc>
      </w:tr>
      <w:tr w:rsidR="003D1B71" w14:paraId="07689991" w14:textId="77777777" w:rsidTr="00102668">
        <w:trPr>
          <w:trHeight w:val="183"/>
        </w:trPr>
        <w:tc>
          <w:tcPr>
            <w:tcW w:w="720" w:type="dxa"/>
          </w:tcPr>
          <w:p w14:paraId="61081B1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F037DC6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3FCCE8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/>
          </w:tcPr>
          <w:p w14:paraId="648CC4D9" w14:textId="77777777" w:rsidR="003D1B71" w:rsidRDefault="003D1B71" w:rsidP="005801E5">
            <w:pPr>
              <w:pStyle w:val="Heading1"/>
            </w:pPr>
          </w:p>
        </w:tc>
      </w:tr>
      <w:tr w:rsidR="003D1B71" w14:paraId="5B062967" w14:textId="77777777" w:rsidTr="00102668">
        <w:trPr>
          <w:trHeight w:val="633"/>
        </w:trPr>
        <w:tc>
          <w:tcPr>
            <w:tcW w:w="720" w:type="dxa"/>
          </w:tcPr>
          <w:p w14:paraId="52D8164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6DABFDD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FDE4A9" wp14:editId="6A39E3C9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9DA0B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0FF4B9D" w14:textId="35D2E4CF" w:rsidR="003D1B71" w:rsidRPr="00380FD1" w:rsidRDefault="00887976" w:rsidP="00380FD1">
            <w:pPr>
              <w:pStyle w:val="Information"/>
            </w:pPr>
            <w:r>
              <w:t>drelyashiv@gmail.com</w:t>
            </w:r>
          </w:p>
        </w:tc>
        <w:tc>
          <w:tcPr>
            <w:tcW w:w="423" w:type="dxa"/>
            <w:vMerge/>
          </w:tcPr>
          <w:p w14:paraId="6D04A71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/>
          </w:tcPr>
          <w:p w14:paraId="668A19A1" w14:textId="77777777" w:rsidR="003D1B71" w:rsidRDefault="003D1B71" w:rsidP="005801E5">
            <w:pPr>
              <w:pStyle w:val="Heading1"/>
            </w:pPr>
          </w:p>
        </w:tc>
      </w:tr>
      <w:tr w:rsidR="003D1B71" w14:paraId="3F54C936" w14:textId="77777777" w:rsidTr="00102668">
        <w:trPr>
          <w:trHeight w:val="174"/>
        </w:trPr>
        <w:tc>
          <w:tcPr>
            <w:tcW w:w="720" w:type="dxa"/>
          </w:tcPr>
          <w:p w14:paraId="166F2E2F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24B8BC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73E2EC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/>
          </w:tcPr>
          <w:p w14:paraId="579662AF" w14:textId="77777777" w:rsidR="003D1B71" w:rsidRDefault="003D1B71" w:rsidP="005801E5">
            <w:pPr>
              <w:pStyle w:val="Heading1"/>
            </w:pPr>
          </w:p>
        </w:tc>
      </w:tr>
      <w:tr w:rsidR="003D1B71" w14:paraId="172290E7" w14:textId="77777777" w:rsidTr="00102668">
        <w:trPr>
          <w:trHeight w:val="633"/>
        </w:trPr>
        <w:tc>
          <w:tcPr>
            <w:tcW w:w="720" w:type="dxa"/>
          </w:tcPr>
          <w:p w14:paraId="32B7FD3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796C8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E47F4B" wp14:editId="5DF441F3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4356A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2FD2E152572B429C919B1A977E17BF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6845A9E5" w14:textId="77777777" w:rsidR="003D1B71" w:rsidRPr="00380FD1" w:rsidRDefault="003D1B71" w:rsidP="00380FD1">
                <w:pPr>
                  <w:pStyle w:val="Information"/>
                </w:pPr>
                <w:r>
                  <w:t>[</w:t>
                </w:r>
                <w:r w:rsidRPr="00380FD1">
                  <w:rPr>
                    <w:rStyle w:val="PlaceholderText"/>
                    <w:color w:val="666666" w:themeColor="accent4"/>
                  </w:rPr>
                  <w:t>Your Website</w:t>
                </w:r>
                <w:r>
                  <w:rPr>
                    <w:rStyle w:val="PlaceholderText"/>
                    <w:color w:val="666666" w:themeColor="accent4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14:paraId="5393A622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983" w:type="dxa"/>
            <w:vMerge/>
          </w:tcPr>
          <w:p w14:paraId="62594E6D" w14:textId="77777777" w:rsidR="003D1B71" w:rsidRDefault="003D1B71" w:rsidP="005801E5">
            <w:pPr>
              <w:pStyle w:val="Heading1"/>
            </w:pPr>
          </w:p>
        </w:tc>
      </w:tr>
      <w:tr w:rsidR="003D1B71" w14:paraId="098DBA62" w14:textId="77777777" w:rsidTr="00102668">
        <w:trPr>
          <w:trHeight w:val="2448"/>
        </w:trPr>
        <w:tc>
          <w:tcPr>
            <w:tcW w:w="720" w:type="dxa"/>
          </w:tcPr>
          <w:p w14:paraId="241DB793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3184B1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60545CF" w14:textId="77777777" w:rsidR="003D1B71" w:rsidRDefault="003D1B71" w:rsidP="00222466"/>
        </w:tc>
        <w:tc>
          <w:tcPr>
            <w:tcW w:w="6983" w:type="dxa"/>
            <w:vMerge/>
          </w:tcPr>
          <w:p w14:paraId="43540697" w14:textId="77777777" w:rsidR="003D1B71" w:rsidRDefault="003D1B71" w:rsidP="00222466"/>
        </w:tc>
      </w:tr>
    </w:tbl>
    <w:p w14:paraId="1D33E7D1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20E68" w14:textId="77777777" w:rsidR="0075168A" w:rsidRDefault="0075168A" w:rsidP="00590471">
      <w:r>
        <w:separator/>
      </w:r>
    </w:p>
  </w:endnote>
  <w:endnote w:type="continuationSeparator" w:id="0">
    <w:p w14:paraId="7B3AD41E" w14:textId="77777777" w:rsidR="0075168A" w:rsidRDefault="0075168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51256" w14:textId="77777777" w:rsidR="0075168A" w:rsidRDefault="0075168A" w:rsidP="00590471">
      <w:r>
        <w:separator/>
      </w:r>
    </w:p>
  </w:footnote>
  <w:footnote w:type="continuationSeparator" w:id="0">
    <w:p w14:paraId="5233AA8F" w14:textId="77777777" w:rsidR="0075168A" w:rsidRDefault="0075168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0FF84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B86D1C6" wp14:editId="2E2A77C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21EC8B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976"/>
    <w:rsid w:val="00060042"/>
    <w:rsid w:val="0008685D"/>
    <w:rsid w:val="00090860"/>
    <w:rsid w:val="00102668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168A"/>
    <w:rsid w:val="007575B6"/>
    <w:rsid w:val="007B3C81"/>
    <w:rsid w:val="007D67CA"/>
    <w:rsid w:val="007E668F"/>
    <w:rsid w:val="007F5B63"/>
    <w:rsid w:val="00803A0A"/>
    <w:rsid w:val="00846CB9"/>
    <w:rsid w:val="00852782"/>
    <w:rsid w:val="008566AA"/>
    <w:rsid w:val="00887976"/>
    <w:rsid w:val="008A1E6E"/>
    <w:rsid w:val="008C024F"/>
    <w:rsid w:val="008C2CFC"/>
    <w:rsid w:val="00912DC8"/>
    <w:rsid w:val="009475DC"/>
    <w:rsid w:val="00967B93"/>
    <w:rsid w:val="00977217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1D9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DC12D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ly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7AF60C0A11400EA7E59452DED5A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43463-4597-4718-9B0B-8614D81A9BF1}"/>
      </w:docPartPr>
      <w:docPartBody>
        <w:p w:rsidR="00000000" w:rsidRDefault="004957C1">
          <w:pPr>
            <w:pStyle w:val="CE7AF60C0A11400EA7E59452DED5A10F"/>
          </w:pPr>
          <w:r w:rsidRPr="00AC6C7E">
            <w:t>Experience</w:t>
          </w:r>
        </w:p>
      </w:docPartBody>
    </w:docPart>
    <w:docPart>
      <w:docPartPr>
        <w:name w:val="F943309B224F4BD4BBCEB02CE6AD9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774CA-29F3-499E-A6E8-2E9254910208}"/>
      </w:docPartPr>
      <w:docPartBody>
        <w:p w:rsidR="00000000" w:rsidRDefault="004957C1">
          <w:pPr>
            <w:pStyle w:val="F943309B224F4BD4BBCEB02CE6AD9822"/>
          </w:pPr>
          <w:r w:rsidRPr="00AC6C7E">
            <w:t>Education</w:t>
          </w:r>
        </w:p>
      </w:docPartBody>
    </w:docPart>
    <w:docPart>
      <w:docPartPr>
        <w:name w:val="8EC00B0D181846EF8720CCDC4015D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4120F-AE07-4801-973B-7D3406AC1D6E}"/>
      </w:docPartPr>
      <w:docPartBody>
        <w:p w:rsidR="00000000" w:rsidRDefault="004957C1">
          <w:pPr>
            <w:pStyle w:val="8EC00B0D181846EF8720CCDC4015DD73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  <w:docPart>
      <w:docPartPr>
        <w:name w:val="2FD2E152572B429C919B1A977E17B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21F1E-0D4A-4CCC-9D60-FB72EFB561E3}"/>
      </w:docPartPr>
      <w:docPartBody>
        <w:p w:rsidR="00000000" w:rsidRDefault="004957C1">
          <w:pPr>
            <w:pStyle w:val="2FD2E152572B429C919B1A977E17BF12"/>
          </w:pPr>
          <w:r>
            <w:t>[</w:t>
          </w:r>
          <w:r w:rsidRPr="00380FD1">
            <w:rPr>
              <w:rStyle w:val="PlaceholderText"/>
              <w:color w:val="FFC000" w:themeColor="accent4"/>
            </w:rPr>
            <w:t>Your Website</w:t>
          </w:r>
          <w:r>
            <w:rPr>
              <w:rStyle w:val="PlaceholderText"/>
              <w:color w:val="FFC000" w:themeColor="accent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7C1"/>
    <w:rsid w:val="0049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1F33601DB4C698606DAA4DB2DC2CD">
    <w:name w:val="7D31F33601DB4C698606DAA4DB2DC2CD"/>
  </w:style>
  <w:style w:type="paragraph" w:customStyle="1" w:styleId="569049873F0C4F1B94A948B3F68CDB7D">
    <w:name w:val="569049873F0C4F1B94A948B3F68CDB7D"/>
  </w:style>
  <w:style w:type="paragraph" w:customStyle="1" w:styleId="CE7AF60C0A11400EA7E59452DED5A10F">
    <w:name w:val="CE7AF60C0A11400EA7E59452DED5A10F"/>
  </w:style>
  <w:style w:type="paragraph" w:customStyle="1" w:styleId="6DA68D10745344AEAD12D3D65D51457C">
    <w:name w:val="6DA68D10745344AEAD12D3D65D51457C"/>
  </w:style>
  <w:style w:type="paragraph" w:customStyle="1" w:styleId="4B7D8A121E754C75A7DF9E5DBCD05A83">
    <w:name w:val="4B7D8A121E754C75A7DF9E5DBCD05A83"/>
  </w:style>
  <w:style w:type="paragraph" w:customStyle="1" w:styleId="F44FC60E85E84C5A9C42D3E374A72CB6">
    <w:name w:val="F44FC60E85E84C5A9C42D3E374A72CB6"/>
  </w:style>
  <w:style w:type="paragraph" w:customStyle="1" w:styleId="0AF3CA7A73F04C4D82951FE46BE323A6">
    <w:name w:val="0AF3CA7A73F04C4D82951FE46BE323A6"/>
  </w:style>
  <w:style w:type="paragraph" w:customStyle="1" w:styleId="FCA9B7CD582D40B784532C51B0B9AF0C">
    <w:name w:val="FCA9B7CD582D40B784532C51B0B9AF0C"/>
  </w:style>
  <w:style w:type="paragraph" w:customStyle="1" w:styleId="5B9F8B5FDC9D4E06BF1085EC8F0D5005">
    <w:name w:val="5B9F8B5FDC9D4E06BF1085EC8F0D5005"/>
  </w:style>
  <w:style w:type="paragraph" w:customStyle="1" w:styleId="AD392F0903CC4E00972B62F529B510F0">
    <w:name w:val="AD392F0903CC4E00972B62F529B510F0"/>
  </w:style>
  <w:style w:type="paragraph" w:customStyle="1" w:styleId="AF73C461BDA042DCACD450DE377F0BAE">
    <w:name w:val="AF73C461BDA042DCACD450DE377F0BAE"/>
  </w:style>
  <w:style w:type="paragraph" w:customStyle="1" w:styleId="492786533E46463FADF96D3D5D4BC645">
    <w:name w:val="492786533E46463FADF96D3D5D4BC645"/>
  </w:style>
  <w:style w:type="paragraph" w:customStyle="1" w:styleId="DE7DFCBED3F74B56A104B1BCE1373AE1">
    <w:name w:val="DE7DFCBED3F74B56A104B1BCE1373AE1"/>
  </w:style>
  <w:style w:type="paragraph" w:customStyle="1" w:styleId="4C4E962BB67E4184B51ED4AA396A978A">
    <w:name w:val="4C4E962BB67E4184B51ED4AA396A978A"/>
  </w:style>
  <w:style w:type="paragraph" w:customStyle="1" w:styleId="607F96306B29486B833D9E0307CD45FB">
    <w:name w:val="607F96306B29486B833D9E0307CD45FB"/>
  </w:style>
  <w:style w:type="paragraph" w:customStyle="1" w:styleId="B35A76343172483A943E080055BF044F">
    <w:name w:val="B35A76343172483A943E080055BF044F"/>
  </w:style>
  <w:style w:type="paragraph" w:customStyle="1" w:styleId="0AB45BC3714A4CF084BA89DF6482059A">
    <w:name w:val="0AB45BC3714A4CF084BA89DF6482059A"/>
  </w:style>
  <w:style w:type="paragraph" w:customStyle="1" w:styleId="CE344A9426F8484DBAE45AF154381CE6">
    <w:name w:val="CE344A9426F8484DBAE45AF154381CE6"/>
  </w:style>
  <w:style w:type="paragraph" w:customStyle="1" w:styleId="307FA65368B34A9599C65E5556A52584">
    <w:name w:val="307FA65368B34A9599C65E5556A52584"/>
  </w:style>
  <w:style w:type="paragraph" w:customStyle="1" w:styleId="F943309B224F4BD4BBCEB02CE6AD9822">
    <w:name w:val="F943309B224F4BD4BBCEB02CE6AD9822"/>
  </w:style>
  <w:style w:type="paragraph" w:customStyle="1" w:styleId="2B31D3A03A064879A7FA68169825DA63">
    <w:name w:val="2B31D3A03A064879A7FA68169825DA63"/>
  </w:style>
  <w:style w:type="paragraph" w:customStyle="1" w:styleId="982D9FB9C8784B199E1ACB2FF6B85BB7">
    <w:name w:val="982D9FB9C8784B199E1ACB2FF6B85BB7"/>
  </w:style>
  <w:style w:type="paragraph" w:customStyle="1" w:styleId="1C6131C9E7174EE7892F3B63217D8B89">
    <w:name w:val="1C6131C9E7174EE7892F3B63217D8B89"/>
  </w:style>
  <w:style w:type="paragraph" w:customStyle="1" w:styleId="406EBCF8B5744F0E898EC5CEFA4796D6">
    <w:name w:val="406EBCF8B5744F0E898EC5CEFA4796D6"/>
  </w:style>
  <w:style w:type="paragraph" w:customStyle="1" w:styleId="F1F1F140D17349E092510B87E29BFF26">
    <w:name w:val="F1F1F140D17349E092510B87E29BFF26"/>
  </w:style>
  <w:style w:type="paragraph" w:customStyle="1" w:styleId="9656CA46F88A4CEBBC84C692B1AB613B">
    <w:name w:val="9656CA46F88A4CEBBC84C692B1AB613B"/>
  </w:style>
  <w:style w:type="paragraph" w:customStyle="1" w:styleId="DC66936529174AE3AD0D1605E717EDB6">
    <w:name w:val="DC66936529174AE3AD0D1605E717EDB6"/>
  </w:style>
  <w:style w:type="paragraph" w:customStyle="1" w:styleId="27F3302BD13A44D2BCBE869868CAA33D">
    <w:name w:val="27F3302BD13A44D2BCBE869868CAA33D"/>
  </w:style>
  <w:style w:type="paragraph" w:customStyle="1" w:styleId="8EC00B0D181846EF8720CCDC4015DD73">
    <w:name w:val="8EC00B0D181846EF8720CCDC4015DD73"/>
  </w:style>
  <w:style w:type="paragraph" w:customStyle="1" w:styleId="CA648220E0FD41CF8B78740C965FA9EC">
    <w:name w:val="CA648220E0FD41CF8B78740C965FA9EC"/>
  </w:style>
  <w:style w:type="paragraph" w:customStyle="1" w:styleId="BB21753113304BD59A90AE55A5392DEC">
    <w:name w:val="BB21753113304BD59A90AE55A5392DEC"/>
  </w:style>
  <w:style w:type="paragraph" w:customStyle="1" w:styleId="1C54AEFA76F14C909AFD63E555FAD97A">
    <w:name w:val="1C54AEFA76F14C909AFD63E555FAD97A"/>
  </w:style>
  <w:style w:type="paragraph" w:customStyle="1" w:styleId="BC9F480631E74F4BB3788468174BA122">
    <w:name w:val="BC9F480631E74F4BB3788468174BA12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FD2E152572B429C919B1A977E17BF12">
    <w:name w:val="2FD2E152572B429C919B1A977E17BF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2020-06-15T16:48:00Z</dcterms:created>
  <dcterms:modified xsi:type="dcterms:W3CDTF">2020-06-15T18:53:00Z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